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1" name="图片 11" descr="c7a52a7039114e5186e8fceef549b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7a52a7039114e5186e8fceef549b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2" name="图片 12" descr="a7c5de0ba8ca3e0ff2d1238e8866b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7c5de0ba8ca3e0ff2d1238e8866b8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1wVxLNgAAAALAQAADwAAAAAAAAABACAAAAAiAAAAZHJzL2Rvd25yZXYueG1sUEsBAhQA&#10;FAAAAAgAh07iQHLQ8m0rAgAAVQQAAA4AAAAAAAAAAQAgAAAAJ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0103BC"/>
    <w:rsid w:val="001F1A5E"/>
    <w:rsid w:val="004F18E6"/>
    <w:rsid w:val="00571710"/>
    <w:rsid w:val="005D1754"/>
    <w:rsid w:val="00857DD6"/>
    <w:rsid w:val="008C0007"/>
    <w:rsid w:val="0097393F"/>
    <w:rsid w:val="00995853"/>
    <w:rsid w:val="00A412B1"/>
    <w:rsid w:val="00BD05D0"/>
    <w:rsid w:val="01D56402"/>
    <w:rsid w:val="026352E4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2B41CB0"/>
    <w:rsid w:val="13172FD0"/>
    <w:rsid w:val="135C7BAF"/>
    <w:rsid w:val="136B0FE0"/>
    <w:rsid w:val="15FD4A5B"/>
    <w:rsid w:val="199812AB"/>
    <w:rsid w:val="19E6053F"/>
    <w:rsid w:val="1A41674D"/>
    <w:rsid w:val="1A4C4597"/>
    <w:rsid w:val="1B425FF0"/>
    <w:rsid w:val="1C1836E7"/>
    <w:rsid w:val="1C2F117E"/>
    <w:rsid w:val="1D61728F"/>
    <w:rsid w:val="1D95106E"/>
    <w:rsid w:val="1DAE1243"/>
    <w:rsid w:val="1EE764AB"/>
    <w:rsid w:val="1F2A42E3"/>
    <w:rsid w:val="1FB61C00"/>
    <w:rsid w:val="1FD8440E"/>
    <w:rsid w:val="219419E6"/>
    <w:rsid w:val="22194570"/>
    <w:rsid w:val="22BE1125"/>
    <w:rsid w:val="243C6976"/>
    <w:rsid w:val="25231968"/>
    <w:rsid w:val="25CD2A41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BD2390F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284089B"/>
    <w:rsid w:val="43433C7B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895891"/>
    <w:rsid w:val="55BC43CA"/>
    <w:rsid w:val="56330345"/>
    <w:rsid w:val="56E24501"/>
    <w:rsid w:val="5700777E"/>
    <w:rsid w:val="575622CC"/>
    <w:rsid w:val="577306CE"/>
    <w:rsid w:val="599B141D"/>
    <w:rsid w:val="59D429E7"/>
    <w:rsid w:val="5AA52410"/>
    <w:rsid w:val="5B7F5E96"/>
    <w:rsid w:val="5B984811"/>
    <w:rsid w:val="5C303806"/>
    <w:rsid w:val="5C4B36FF"/>
    <w:rsid w:val="5C7F3ED8"/>
    <w:rsid w:val="5D2C42C3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874CE2"/>
    <w:rsid w:val="69967565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980D95"/>
    <w:rsid w:val="6FB40295"/>
    <w:rsid w:val="70E575C1"/>
    <w:rsid w:val="71D8763C"/>
    <w:rsid w:val="72430EF5"/>
    <w:rsid w:val="72587BA1"/>
    <w:rsid w:val="726B3112"/>
    <w:rsid w:val="734810B3"/>
    <w:rsid w:val="73B97537"/>
    <w:rsid w:val="74365A76"/>
    <w:rsid w:val="759F2679"/>
    <w:rsid w:val="76BD7A22"/>
    <w:rsid w:val="76E76162"/>
    <w:rsid w:val="77276353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Times New Roman" w:hAnsi="Times New Roman" w:eastAsia="宋体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</w:r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880" w:firstLineChars="200"/>
    </w:pPr>
    <w:rPr>
      <w:rFonts w:ascii="楷体_GB2312" w:eastAsia="楷体_GB2312"/>
      <w:sz w:val="44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annotation subject"/>
    <w:basedOn w:val="4"/>
    <w:next w:val="4"/>
    <w:link w:val="17"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paragraph" w:customStyle="1" w:styleId="15">
    <w:name w:val="正文开头二"/>
    <w:basedOn w:val="1"/>
    <w:qFormat/>
    <w:uiPriority w:val="0"/>
    <w:pPr>
      <w:autoSpaceDE w:val="0"/>
      <w:autoSpaceDN w:val="0"/>
      <w:adjustRightInd w:val="0"/>
      <w:spacing w:before="60" w:line="400" w:lineRule="atLeast"/>
      <w:textAlignment w:val="baseline"/>
    </w:pPr>
    <w:rPr>
      <w:kern w:val="0"/>
      <w:szCs w:val="20"/>
    </w:rPr>
  </w:style>
  <w:style w:type="character" w:customStyle="1" w:styleId="16">
    <w:name w:val="批注文字 Char"/>
    <w:basedOn w:val="13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Char"/>
    <w:basedOn w:val="16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2252</Words>
  <Characters>12842</Characters>
  <Lines>107</Lines>
  <Paragraphs>30</Paragraphs>
  <TotalTime>6</TotalTime>
  <ScaleCrop>false</ScaleCrop>
  <LinksUpToDate>false</LinksUpToDate>
  <CharactersWithSpaces>15064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、春</cp:lastModifiedBy>
  <cp:lastPrinted>2021-05-20T09:30:00Z</cp:lastPrinted>
  <dcterms:modified xsi:type="dcterms:W3CDTF">2021-10-29T07:40:01Z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AB906188DE854673BEA76695D7094071</vt:lpwstr>
  </property>
</Properties>
</file>